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93EB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C6" w:rsidRDefault="004707C6" w:rsidP="0077017C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הכלכלה והתעשייה</w:t>
            </w:r>
          </w:p>
          <w:p w:rsidR="00222867" w:rsidRPr="00D635C4" w:rsidRDefault="00972493" w:rsidP="004707C6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זרוע </w:t>
            </w:r>
            <w:r w:rsidR="0077017C">
              <w:rPr>
                <w:rFonts w:hint="cs"/>
                <w:rtl/>
              </w:rPr>
              <w:t>עבודה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72493" w:rsidP="00972493">
            <w:pPr>
              <w:bidi w:val="0"/>
              <w:jc w:val="center"/>
            </w:pPr>
            <w:r>
              <w:rPr>
                <w:rFonts w:hint="cs"/>
                <w:rtl/>
              </w:rPr>
              <w:t>אגף בכיר טכנולוגיות דיגיטליות ומידע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4707C6" w:rsidP="00FF4D9A">
            <w:pPr>
              <w:jc w:val="center"/>
            </w:pPr>
            <w:r>
              <w:rPr>
                <w:rFonts w:hint="cs"/>
                <w:rtl/>
              </w:rPr>
              <w:t>4</w:t>
            </w:r>
            <w:r w:rsidR="00A87097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4</w:t>
            </w:r>
            <w:r w:rsidR="00A87097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2022</w:t>
            </w:r>
          </w:p>
        </w:tc>
      </w:tr>
    </w:tbl>
    <w:p w:rsidR="00332AFB" w:rsidRDefault="00B93EB3" w:rsidP="00222867">
      <w:pPr>
        <w:rPr>
          <w:rtl/>
        </w:rPr>
      </w:pPr>
    </w:p>
    <w:p w:rsidR="00222867" w:rsidRDefault="00B93EB3" w:rsidP="00222867">
      <w:pPr>
        <w:rPr>
          <w:rtl/>
        </w:rPr>
      </w:pPr>
    </w:p>
    <w:p w:rsidR="00222867" w:rsidRDefault="00B93EB3" w:rsidP="00222867">
      <w:pPr>
        <w:rPr>
          <w:rtl/>
        </w:rPr>
      </w:pPr>
    </w:p>
    <w:p w:rsidR="00222867" w:rsidRDefault="00B93EB3" w:rsidP="00222867">
      <w:pPr>
        <w:rPr>
          <w:rtl/>
        </w:rPr>
      </w:pPr>
    </w:p>
    <w:p w:rsidR="00222867" w:rsidRDefault="00B93EB3" w:rsidP="00222867">
      <w:pPr>
        <w:rPr>
          <w:rtl/>
        </w:rPr>
      </w:pPr>
    </w:p>
    <w:p w:rsidR="00222867" w:rsidRDefault="00B93EB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93EB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97249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72493" w:rsidRPr="00087947">
        <w:rPr>
          <w:rFonts w:ascii="Wingdings" w:hAnsi="Wingdings" w:cstheme="minorBidi"/>
          <w:b/>
          <w:sz w:val="21"/>
          <w:szCs w:val="21"/>
          <w:highlight w:val="black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B93EB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 w:rsidP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התקשרות כספק יחיד עם חברת מיקרוסופט ישראל (ח.פ. 511380693) לקבלת שירותי פרמייר עבור תשתיות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ויישומי תוכנות מיקרוסופט. שירותים אלו ניתנים ברמה הגבוהה ביותר אך ורק ע"י חברת מיקרוסופט כיצרן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ותומך בתוכנות אלו.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B93EB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B93EB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93EB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7249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    </w:t>
      </w:r>
      <w:proofErr w:type="gramStart"/>
      <w:r w:rsidR="00972493" w:rsidRPr="003C416F">
        <w:rPr>
          <w:rFonts w:ascii="Wingdings" w:hAnsi="Wingdings" w:cstheme="minorBidi"/>
          <w:b/>
          <w:sz w:val="21"/>
          <w:szCs w:val="21"/>
          <w:highlight w:val="black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  <w:proofErr w:type="gramEnd"/>
    </w:p>
    <w:p w:rsidR="00222867" w:rsidRPr="00AF57E9" w:rsidRDefault="00B93EB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93EB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972493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724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97249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9724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93EB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93EB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972493" w:rsidRDefault="00972493" w:rsidP="0097249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מיקרוסופט ישראל בע"מ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972493" w:rsidRDefault="00972493" w:rsidP="0097249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ח.פ. 511380693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6B53A3" w:rsidRDefault="004707C6" w:rsidP="00A8709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hint="cs"/>
                <w:rtl/>
              </w:rPr>
              <w:t xml:space="preserve">192,307.69 </w:t>
            </w:r>
            <w:r w:rsidR="00837AA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₪ </w:t>
            </w:r>
            <w:r w:rsidR="00A73A1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לפני מע"מ שהם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000</w:t>
            </w:r>
            <w:r w:rsidR="00837AAB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,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225</w:t>
            </w:r>
            <w:r w:rsidR="00837AA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B53A3" w:rsidRPr="006B53A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</w:p>
        </w:tc>
      </w:tr>
      <w:tr w:rsidR="007548B0" w:rsidTr="00543C16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AF57E9" w:rsidRDefault="00B93EB3" w:rsidP="00A8709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30</w:t>
            </w:r>
            <w:r w:rsidR="00384D6F">
              <w:rPr>
                <w:rFonts w:ascii="Narkisim" w:hAnsi="Narkisim" w:cs="Narkisim" w:hint="cs"/>
                <w:sz w:val="24"/>
                <w:szCs w:val="24"/>
                <w:rtl/>
              </w:rPr>
              <w:t>/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6</w:t>
            </w:r>
            <w:r w:rsidR="00384D6F">
              <w:rPr>
                <w:rFonts w:ascii="Narkisim" w:hAnsi="Narkisim" w:cs="Narkisim" w:hint="cs"/>
                <w:sz w:val="24"/>
                <w:szCs w:val="24"/>
                <w:rtl/>
              </w:rPr>
              <w:t>/</w:t>
            </w:r>
            <w:r w:rsidR="004707C6">
              <w:rPr>
                <w:rFonts w:ascii="Narkisim" w:hAnsi="Narkisim" w:cs="Narkisim" w:hint="cs"/>
                <w:sz w:val="24"/>
                <w:szCs w:val="24"/>
                <w:rtl/>
              </w:rPr>
              <w:t>2022</w:t>
            </w:r>
            <w:r w:rsidR="00384D6F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- 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29</w:t>
            </w:r>
            <w:bookmarkStart w:id="0" w:name="_GoBack"/>
            <w:bookmarkEnd w:id="0"/>
            <w:r w:rsidR="00384D6F" w:rsidRPr="00A660E6">
              <w:rPr>
                <w:rFonts w:ascii="Narkisim" w:hAnsi="Narkisim" w:cs="Narkisim"/>
                <w:sz w:val="24"/>
                <w:szCs w:val="24"/>
                <w:rtl/>
              </w:rPr>
              <w:t>/</w:t>
            </w:r>
            <w:r w:rsidR="00F76A57">
              <w:rPr>
                <w:rFonts w:ascii="Narkisim" w:hAnsi="Narkisim" w:cs="Narkisim" w:hint="cs"/>
                <w:sz w:val="24"/>
                <w:szCs w:val="24"/>
                <w:rtl/>
              </w:rPr>
              <w:t>6</w:t>
            </w:r>
            <w:r w:rsidR="00384D6F" w:rsidRPr="00A660E6">
              <w:rPr>
                <w:rFonts w:ascii="Narkisim" w:hAnsi="Narkisim" w:cs="Narkisim"/>
                <w:sz w:val="24"/>
                <w:szCs w:val="24"/>
                <w:rtl/>
              </w:rPr>
              <w:t>/</w:t>
            </w:r>
            <w:r w:rsidR="004707C6">
              <w:rPr>
                <w:rFonts w:ascii="Narkisim" w:hAnsi="Narkisim" w:cs="Narkisim" w:hint="cs"/>
                <w:sz w:val="24"/>
                <w:szCs w:val="24"/>
                <w:rtl/>
              </w:rPr>
              <w:t>2023</w:t>
            </w:r>
          </w:p>
        </w:tc>
      </w:tr>
    </w:tbl>
    <w:p w:rsidR="00222867" w:rsidRPr="00AF57E9" w:rsidRDefault="00B93EB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93EB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B93EB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תשתיות מיקרוסופט משרתות את ליבת פעילות המחשוב של המשרד ולפיכך הנן קריטיות ביותר ומחייבות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תמיכה מקצועית ומתן מענה מבית אחד ותוך פרק זמן קצר יחסית.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התמיכה היא במערכות ופלטפורמות השונות במשרד</w:t>
            </w:r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כולל מערכות הפעלה,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XRM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OFFICE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SHAREPOINT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 w:rsidP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בהתאם למצב הדברים בפועל, חברת מיקרוסופט הנה החברה היחידה המסוגלת לבצע את נושא ההתקשרות,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 w:rsidP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לרבות תמיכה מקצועית במערכות מיקרוסופט, הכולל שירות לתיקון תקלות במערכות המקור של חברת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 אין אף חברה בישראל שיכולה לתת ללקוח את התכולה המלאה של הסכם פרמייר. רק בחוזה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63106" w:rsidRDefault="005631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פרמייר יש מחוייבות ישירה של חברת מיקרוסופט ללקוח לגבי זמן תגובה לתקלות, רק אנשי תמיכת פרמייר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63106" w:rsidRDefault="005631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נגישים לכל מאגרי המידע הפנימיים של מיקרוסופט בנושאי תקלות הדורשות התערבות של אנשי פיתוח.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93E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93E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93E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93E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93E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93E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93E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93E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93E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93EB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B93EB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4082"/>
        <w:gridCol w:w="2540"/>
      </w:tblGrid>
      <w:tr w:rsidR="007548B0" w:rsidTr="00861ED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217A7" w:rsidP="00AD6EF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שמאי מרקל</w:t>
            </w:r>
          </w:p>
        </w:tc>
        <w:tc>
          <w:tcPr>
            <w:tcW w:w="4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217A7" w:rsidP="00A87097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רכש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217A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2A1DC43" wp14:editId="268BCAC9">
                  <wp:extent cx="338978" cy="344582"/>
                  <wp:effectExtent l="0" t="0" r="4445" b="0"/>
                  <wp:docPr id="1" name="Picture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100-000002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>
                            <a:extLst>
                              <a:ext uri="{FF2B5EF4-FFF2-40B4-BE49-F238E27FC236}">
                                <a16:creationId xmlns:a16="http://schemas.microsoft.com/office/drawing/2014/main" id="{00000000-0008-0000-0100-00000200000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8978" cy="34458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861ED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4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B93EB3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1EF9" w:rsidRDefault="00FB1EF9">
      <w:r>
        <w:separator/>
      </w:r>
    </w:p>
  </w:endnote>
  <w:endnote w:type="continuationSeparator" w:id="0">
    <w:p w:rsidR="00FB1EF9" w:rsidRDefault="00FB1E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separate"/>
          </w:r>
          <w:r w:rsidR="0071343D">
            <w:rPr>
              <w:rStyle w:val="PageNumber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1343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B93EB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B93EB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1EF9" w:rsidRDefault="00FB1EF9">
      <w:r>
        <w:separator/>
      </w:r>
    </w:p>
  </w:footnote>
  <w:footnote w:type="continuationSeparator" w:id="0">
    <w:p w:rsidR="00FB1EF9" w:rsidRDefault="00FB1E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93EB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93EB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93EB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93EB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93EB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93EB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B93EB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87947"/>
    <w:rsid w:val="0010558D"/>
    <w:rsid w:val="00174490"/>
    <w:rsid w:val="001D1BBB"/>
    <w:rsid w:val="001E20C0"/>
    <w:rsid w:val="002D3514"/>
    <w:rsid w:val="003217A7"/>
    <w:rsid w:val="00336CDD"/>
    <w:rsid w:val="00366AE3"/>
    <w:rsid w:val="00384D6F"/>
    <w:rsid w:val="003C416F"/>
    <w:rsid w:val="003F043C"/>
    <w:rsid w:val="00401F0A"/>
    <w:rsid w:val="004707C6"/>
    <w:rsid w:val="004779CE"/>
    <w:rsid w:val="004A38F8"/>
    <w:rsid w:val="00543C16"/>
    <w:rsid w:val="00563106"/>
    <w:rsid w:val="00654488"/>
    <w:rsid w:val="006B53A3"/>
    <w:rsid w:val="0071343D"/>
    <w:rsid w:val="007548B0"/>
    <w:rsid w:val="0077017C"/>
    <w:rsid w:val="00803CFC"/>
    <w:rsid w:val="00837AAB"/>
    <w:rsid w:val="00846E1E"/>
    <w:rsid w:val="00861ED6"/>
    <w:rsid w:val="008736EB"/>
    <w:rsid w:val="008B75C9"/>
    <w:rsid w:val="00972493"/>
    <w:rsid w:val="009B6B29"/>
    <w:rsid w:val="009F7FB7"/>
    <w:rsid w:val="00A628F5"/>
    <w:rsid w:val="00A73A14"/>
    <w:rsid w:val="00A87097"/>
    <w:rsid w:val="00AD6EFB"/>
    <w:rsid w:val="00B530A0"/>
    <w:rsid w:val="00B93EB3"/>
    <w:rsid w:val="00F76A57"/>
    <w:rsid w:val="00FB1EF9"/>
    <w:rsid w:val="00FD74FD"/>
    <w:rsid w:val="00FF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9093CA"/>
  <w15:docId w15:val="{D86970DB-B2DF-4211-A87D-E59DED8C0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3AD712E3-904C-4E6D-9367-9E5F385527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50</TotalTime>
  <Pages>2</Pages>
  <Words>389</Words>
  <Characters>2040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שמאי מרקל</cp:lastModifiedBy>
  <cp:revision>23</cp:revision>
  <cp:lastPrinted>2019-04-14T15:22:00Z</cp:lastPrinted>
  <dcterms:created xsi:type="dcterms:W3CDTF">2020-03-23T09:47:00Z</dcterms:created>
  <dcterms:modified xsi:type="dcterms:W3CDTF">2022-04-11T10:56:00Z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